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087" w:rsidRDefault="00D60087" w:rsidP="00AB7562">
      <w:pPr>
        <w:shd w:val="clear" w:color="auto" w:fill="FFFFFF"/>
        <w:spacing w:before="101" w:after="101"/>
        <w:rPr>
          <w:b/>
          <w:bCs/>
          <w:color w:val="000000"/>
          <w:sz w:val="24"/>
          <w:szCs w:val="24"/>
        </w:rPr>
      </w:pPr>
      <w:r w:rsidRPr="00F24210">
        <w:rPr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b/>
          <w:bCs/>
          <w:color w:val="000000"/>
          <w:sz w:val="24"/>
          <w:szCs w:val="24"/>
        </w:rPr>
        <w:t xml:space="preserve">                                                      </w:t>
      </w:r>
    </w:p>
    <w:p w:rsidR="00D60087" w:rsidRDefault="00D60087" w:rsidP="00AB7562">
      <w:pPr>
        <w:shd w:val="clear" w:color="auto" w:fill="FFFFFF"/>
        <w:spacing w:before="101" w:after="101"/>
        <w:rPr>
          <w:b/>
          <w:bCs/>
          <w:color w:val="000000"/>
          <w:sz w:val="24"/>
          <w:szCs w:val="24"/>
        </w:rPr>
      </w:pPr>
    </w:p>
    <w:p w:rsidR="00D60087" w:rsidRDefault="00D60087" w:rsidP="00AB7562">
      <w:pPr>
        <w:shd w:val="clear" w:color="auto" w:fill="FFFFFF"/>
        <w:spacing w:before="101" w:after="101"/>
        <w:rPr>
          <w:b/>
          <w:bCs/>
          <w:color w:val="000000"/>
          <w:sz w:val="24"/>
          <w:szCs w:val="24"/>
        </w:rPr>
      </w:pPr>
    </w:p>
    <w:p w:rsidR="00D60087" w:rsidRDefault="00D60087" w:rsidP="00F653FB">
      <w:pPr>
        <w:rPr>
          <w:sz w:val="72"/>
          <w:szCs w:val="72"/>
        </w:rPr>
      </w:pPr>
      <w:r>
        <w:rPr>
          <w:sz w:val="72"/>
          <w:szCs w:val="72"/>
        </w:rPr>
        <w:t xml:space="preserve">         </w:t>
      </w:r>
      <w:r w:rsidRPr="00F04013">
        <w:rPr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2.25pt;height:181.5pt">
            <v:imagedata r:id="rId4" o:title=""/>
          </v:shape>
        </w:pict>
      </w:r>
    </w:p>
    <w:p w:rsidR="00D60087" w:rsidRDefault="00D60087" w:rsidP="00F653FB">
      <w:pPr>
        <w:rPr>
          <w:sz w:val="72"/>
          <w:szCs w:val="72"/>
        </w:rPr>
      </w:pPr>
    </w:p>
    <w:p w:rsidR="00D60087" w:rsidRDefault="00D60087" w:rsidP="00F653FB">
      <w:pPr>
        <w:rPr>
          <w:sz w:val="72"/>
          <w:szCs w:val="72"/>
        </w:rPr>
      </w:pPr>
    </w:p>
    <w:p w:rsidR="00D60087" w:rsidRPr="00565116" w:rsidRDefault="00D60087" w:rsidP="00F653FB">
      <w:pPr>
        <w:rPr>
          <w:rFonts w:ascii="Comic Sans MS" w:eastAsia="Arial Unicode MS" w:hAnsi="Comic Sans MS" w:cs="Arial Unicode MS"/>
          <w:sz w:val="56"/>
          <w:szCs w:val="56"/>
        </w:rPr>
      </w:pPr>
      <w:r w:rsidRPr="00565116">
        <w:rPr>
          <w:rFonts w:ascii="Times New Roman" w:hAnsi="Times New Roman"/>
          <w:sz w:val="72"/>
          <w:szCs w:val="72"/>
        </w:rPr>
        <w:t xml:space="preserve">              </w:t>
      </w:r>
      <w:r w:rsidRPr="00565116">
        <w:rPr>
          <w:rFonts w:ascii="Comic Sans MS" w:eastAsia="Arial Unicode MS" w:hAnsi="Comic Sans MS" w:cs="Arial Unicode MS"/>
          <w:sz w:val="56"/>
          <w:szCs w:val="56"/>
        </w:rPr>
        <w:t xml:space="preserve">Предметная неделя  </w:t>
      </w:r>
    </w:p>
    <w:p w:rsidR="00D60087" w:rsidRDefault="00D60087" w:rsidP="00F653FB">
      <w:pPr>
        <w:rPr>
          <w:rFonts w:ascii="Times New Roman" w:hAnsi="Times New Roman"/>
          <w:sz w:val="56"/>
          <w:szCs w:val="56"/>
        </w:rPr>
      </w:pPr>
      <w:r w:rsidRPr="00565116">
        <w:rPr>
          <w:rFonts w:ascii="Comic Sans MS" w:eastAsia="Arial Unicode MS" w:hAnsi="Comic Sans MS" w:cs="Arial Unicode MS"/>
          <w:sz w:val="56"/>
          <w:szCs w:val="56"/>
        </w:rPr>
        <w:t xml:space="preserve">         русского языка и  литературы</w:t>
      </w:r>
      <w:r w:rsidRPr="00565116">
        <w:rPr>
          <w:rFonts w:ascii="Times New Roman" w:hAnsi="Times New Roman"/>
          <w:sz w:val="56"/>
          <w:szCs w:val="56"/>
        </w:rPr>
        <w:t xml:space="preserve">                                                 </w:t>
      </w:r>
    </w:p>
    <w:p w:rsidR="00D60087" w:rsidRPr="00565116" w:rsidRDefault="00D60087" w:rsidP="00F653FB">
      <w:pPr>
        <w:rPr>
          <w:rFonts w:ascii="Times New Roman" w:hAnsi="Times New Roman"/>
          <w:sz w:val="56"/>
          <w:szCs w:val="56"/>
        </w:rPr>
      </w:pPr>
      <w:r w:rsidRPr="00565116">
        <w:rPr>
          <w:rFonts w:ascii="Times New Roman" w:hAnsi="Times New Roman"/>
          <w:sz w:val="56"/>
          <w:szCs w:val="56"/>
        </w:rPr>
        <w:t xml:space="preserve">   </w:t>
      </w:r>
    </w:p>
    <w:p w:rsidR="00D60087" w:rsidRPr="00565116" w:rsidRDefault="00D60087" w:rsidP="00F653FB">
      <w:pPr>
        <w:rPr>
          <w:rFonts w:ascii="Times New Roman" w:hAnsi="Times New Roman"/>
          <w:sz w:val="56"/>
          <w:szCs w:val="56"/>
        </w:rPr>
      </w:pPr>
      <w:r w:rsidRPr="00565116">
        <w:rPr>
          <w:rFonts w:ascii="Times New Roman" w:hAnsi="Times New Roman"/>
          <w:sz w:val="56"/>
          <w:szCs w:val="56"/>
        </w:rPr>
        <w:t xml:space="preserve">    </w:t>
      </w:r>
    </w:p>
    <w:p w:rsidR="00D60087" w:rsidRPr="00565116" w:rsidRDefault="00D60087" w:rsidP="00F653FB">
      <w:pPr>
        <w:rPr>
          <w:rFonts w:ascii="Times New Roman" w:hAnsi="Times New Roman"/>
          <w:color w:val="000000"/>
          <w:sz w:val="27"/>
          <w:szCs w:val="27"/>
        </w:rPr>
      </w:pPr>
      <w:r w:rsidRPr="00565116">
        <w:rPr>
          <w:rFonts w:ascii="Times New Roman" w:hAnsi="Times New Roman"/>
          <w:color w:val="000000"/>
          <w:sz w:val="27"/>
          <w:szCs w:val="27"/>
        </w:rPr>
        <w:t xml:space="preserve"> Берегите наш язык, наш прекрасный русский язык – это клад, это достояние, переданное нам нашими предшественниками!  Обращайтесь почтительно с этим могущественным орудием; в руках умелых оно в состоянии совершать чудеса. </w:t>
      </w:r>
      <w:r w:rsidRPr="00565116">
        <w:rPr>
          <w:rFonts w:ascii="Times New Roman" w:hAnsi="Times New Roman"/>
          <w:color w:val="000000"/>
          <w:sz w:val="27"/>
          <w:szCs w:val="27"/>
        </w:rPr>
        <w:br/>
      </w:r>
      <w:r w:rsidRPr="00565116">
        <w:rPr>
          <w:rFonts w:ascii="Times New Roman" w:hAnsi="Times New Roman"/>
          <w:color w:val="000000"/>
        </w:rPr>
        <w:br/>
        <w:t xml:space="preserve">                                                                                                                 И. С. Тургенев</w:t>
      </w:r>
    </w:p>
    <w:p w:rsidR="00D60087" w:rsidRPr="00565116" w:rsidRDefault="00D60087" w:rsidP="00F653FB">
      <w:pPr>
        <w:rPr>
          <w:rFonts w:ascii="Times New Roman" w:hAnsi="Times New Roman"/>
          <w:sz w:val="56"/>
          <w:szCs w:val="56"/>
        </w:rPr>
      </w:pPr>
    </w:p>
    <w:p w:rsidR="00D60087" w:rsidRPr="00565116" w:rsidRDefault="00D60087" w:rsidP="00AB7562">
      <w:pPr>
        <w:shd w:val="clear" w:color="auto" w:fill="FFFFFF"/>
        <w:spacing w:before="101" w:after="1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60087" w:rsidRPr="00565116" w:rsidRDefault="00D60087" w:rsidP="00AB7562">
      <w:pPr>
        <w:shd w:val="clear" w:color="auto" w:fill="FFFFFF"/>
        <w:spacing w:before="101" w:after="10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2022г</w:t>
      </w:r>
    </w:p>
    <w:p w:rsidR="00D60087" w:rsidRPr="000B1090" w:rsidRDefault="00D60087" w:rsidP="00AB7562">
      <w:pPr>
        <w:shd w:val="clear" w:color="auto" w:fill="FFFFFF"/>
        <w:spacing w:before="101" w:after="10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B1090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«Утверждаю»</w:t>
      </w:r>
    </w:p>
    <w:p w:rsidR="00D60087" w:rsidRPr="000B1090" w:rsidRDefault="00D60087" w:rsidP="00AB7562">
      <w:pPr>
        <w:shd w:val="clear" w:color="auto" w:fill="FFFFFF"/>
        <w:spacing w:before="101" w:after="10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B1090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Директор МБОУ «СОШ №4»</w:t>
      </w:r>
    </w:p>
    <w:p w:rsidR="00D60087" w:rsidRPr="000B1090" w:rsidRDefault="00D60087" w:rsidP="00654383">
      <w:pPr>
        <w:shd w:val="clear" w:color="auto" w:fill="FFFFFF"/>
        <w:spacing w:before="101" w:after="10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B1090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________ /Ю.В.Гаврилов/</w:t>
      </w:r>
    </w:p>
    <w:p w:rsidR="00D60087" w:rsidRPr="000B1090" w:rsidRDefault="00D60087" w:rsidP="006543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0087" w:rsidRPr="000B1090" w:rsidRDefault="00D60087" w:rsidP="006543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1090">
        <w:rPr>
          <w:rFonts w:ascii="Times New Roman" w:hAnsi="Times New Roman"/>
          <w:b/>
          <w:sz w:val="24"/>
          <w:szCs w:val="24"/>
        </w:rPr>
        <w:t xml:space="preserve">План   </w:t>
      </w:r>
    </w:p>
    <w:p w:rsidR="00D60087" w:rsidRPr="000B1090" w:rsidRDefault="00D60087" w:rsidP="0065438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1090">
        <w:rPr>
          <w:rFonts w:ascii="Times New Roman" w:hAnsi="Times New Roman"/>
          <w:b/>
          <w:sz w:val="24"/>
          <w:szCs w:val="24"/>
        </w:rPr>
        <w:t>проведения недели русского языка и литературы</w:t>
      </w:r>
    </w:p>
    <w:p w:rsidR="00D60087" w:rsidRPr="000B1090" w:rsidRDefault="00D60087" w:rsidP="00654383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B1090">
        <w:rPr>
          <w:rFonts w:ascii="Times New Roman" w:hAnsi="Times New Roman"/>
          <w:b/>
          <w:sz w:val="24"/>
          <w:szCs w:val="24"/>
        </w:rPr>
        <w:t xml:space="preserve">                                            в МБОУ « СОШ №4» с  05.12.2022 г. по 10.12.2022 г.</w:t>
      </w:r>
    </w:p>
    <w:p w:rsidR="00D60087" w:rsidRPr="000B1090" w:rsidRDefault="00D60087" w:rsidP="0065438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1"/>
        <w:gridCol w:w="4557"/>
        <w:gridCol w:w="1098"/>
        <w:gridCol w:w="1602"/>
        <w:gridCol w:w="2958"/>
      </w:tblGrid>
      <w:tr w:rsidR="00D60087" w:rsidRPr="000B1090" w:rsidTr="00D7007D">
        <w:trPr>
          <w:trHeight w:val="598"/>
        </w:trPr>
        <w:tc>
          <w:tcPr>
            <w:tcW w:w="591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109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1090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</w:p>
        </w:tc>
        <w:tc>
          <w:tcPr>
            <w:tcW w:w="4557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1090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098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109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02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109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58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109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60087" w:rsidRPr="000B1090" w:rsidTr="00D7007D">
        <w:trPr>
          <w:trHeight w:val="773"/>
        </w:trPr>
        <w:tc>
          <w:tcPr>
            <w:tcW w:w="591" w:type="dxa"/>
            <w:vMerge w:val="restart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57" w:type="dxa"/>
            <w:tcBorders>
              <w:bottom w:val="single" w:sz="4" w:space="0" w:color="auto"/>
            </w:tcBorders>
          </w:tcPr>
          <w:p w:rsidR="00D60087" w:rsidRPr="000B1090" w:rsidRDefault="00D60087" w:rsidP="0013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Открытие Недели русского языка и литературы «О великий, могучий, правдивый и свободный русский язык! Книжная выставка по творчеству писателей-юбиляров.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5-10 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D60087" w:rsidRPr="000B1090" w:rsidRDefault="00D60087" w:rsidP="00714F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05.12.2022 г.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учителя русского  языка и литературы, библиотекарь школы</w:t>
            </w:r>
          </w:p>
          <w:p w:rsidR="00D60087" w:rsidRPr="000B1090" w:rsidRDefault="00D60087" w:rsidP="00D81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0087" w:rsidRPr="000B1090" w:rsidTr="00D7007D">
        <w:trPr>
          <w:trHeight w:val="648"/>
        </w:trPr>
        <w:tc>
          <w:tcPr>
            <w:tcW w:w="591" w:type="dxa"/>
            <w:vMerge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7" w:type="dxa"/>
            <w:tcBorders>
              <w:top w:val="single" w:sz="4" w:space="0" w:color="auto"/>
            </w:tcBorders>
          </w:tcPr>
          <w:p w:rsidR="00D60087" w:rsidRPr="000B1090" w:rsidRDefault="00D60087" w:rsidP="00C3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Урок-игра «Литературное ассорти»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60087" w:rsidRPr="000B1090" w:rsidRDefault="00D60087" w:rsidP="00C3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D60087" w:rsidRPr="000B1090" w:rsidRDefault="00D60087" w:rsidP="00C3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05.12.2022 г</w:t>
            </w:r>
          </w:p>
          <w:p w:rsidR="00D60087" w:rsidRPr="000B1090" w:rsidRDefault="00D60087" w:rsidP="00C3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D60087" w:rsidRPr="000B1090" w:rsidRDefault="00D60087" w:rsidP="00D81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учитель русского  языка и литературы </w:t>
            </w:r>
          </w:p>
          <w:p w:rsidR="00D60087" w:rsidRPr="000B1090" w:rsidRDefault="00D60087" w:rsidP="00D819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Шигабудинова Д. Ф</w:t>
            </w:r>
          </w:p>
        </w:tc>
      </w:tr>
      <w:tr w:rsidR="00D60087" w:rsidRPr="000B1090" w:rsidTr="00D7007D">
        <w:trPr>
          <w:trHeight w:val="712"/>
        </w:trPr>
        <w:tc>
          <w:tcPr>
            <w:tcW w:w="591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57" w:type="dxa"/>
          </w:tcPr>
          <w:p w:rsidR="00D60087" w:rsidRPr="000B1090" w:rsidRDefault="00D60087" w:rsidP="0013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Выставка-конкурс  творческих работ учащихся  </w:t>
            </w:r>
          </w:p>
        </w:tc>
        <w:tc>
          <w:tcPr>
            <w:tcW w:w="1098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5-10 </w:t>
            </w:r>
          </w:p>
        </w:tc>
        <w:tc>
          <w:tcPr>
            <w:tcW w:w="1602" w:type="dxa"/>
          </w:tcPr>
          <w:p w:rsidR="00D60087" w:rsidRPr="000B1090" w:rsidRDefault="00D60087" w:rsidP="00BD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06.12.2022 г.</w:t>
            </w:r>
          </w:p>
        </w:tc>
        <w:tc>
          <w:tcPr>
            <w:tcW w:w="2958" w:type="dxa"/>
          </w:tcPr>
          <w:p w:rsidR="00D60087" w:rsidRPr="000B1090" w:rsidRDefault="00D60087" w:rsidP="008B3D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учителя русского  языка и литературы</w:t>
            </w:r>
          </w:p>
        </w:tc>
      </w:tr>
      <w:tr w:rsidR="00D60087" w:rsidRPr="000B1090" w:rsidTr="00D7007D">
        <w:trPr>
          <w:trHeight w:val="669"/>
        </w:trPr>
        <w:tc>
          <w:tcPr>
            <w:tcW w:w="591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57" w:type="dxa"/>
          </w:tcPr>
          <w:p w:rsidR="00D60087" w:rsidRPr="000B1090" w:rsidRDefault="00D60087" w:rsidP="00C3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Игра Форт-Боярд </w:t>
            </w:r>
            <w:r>
              <w:rPr>
                <w:rFonts w:ascii="Times New Roman" w:hAnsi="Times New Roman"/>
                <w:sz w:val="24"/>
                <w:szCs w:val="24"/>
              </w:rPr>
              <w:t>(русский</w:t>
            </w: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98" w:type="dxa"/>
          </w:tcPr>
          <w:p w:rsidR="00D60087" w:rsidRPr="000B1090" w:rsidRDefault="00D60087" w:rsidP="00C3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5А </w:t>
            </w:r>
          </w:p>
        </w:tc>
        <w:tc>
          <w:tcPr>
            <w:tcW w:w="1602" w:type="dxa"/>
          </w:tcPr>
          <w:p w:rsidR="00D60087" w:rsidRPr="000B1090" w:rsidRDefault="00D60087" w:rsidP="00BD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06.12.2022 г.                                                                       </w:t>
            </w:r>
          </w:p>
        </w:tc>
        <w:tc>
          <w:tcPr>
            <w:tcW w:w="2958" w:type="dxa"/>
          </w:tcPr>
          <w:p w:rsidR="00D60087" w:rsidRPr="000B1090" w:rsidRDefault="00D60087" w:rsidP="001D1B0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учитель русского  языка и литературы</w:t>
            </w:r>
            <w:r w:rsidRPr="000B1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Шагиева Г. Ф</w:t>
            </w:r>
          </w:p>
        </w:tc>
      </w:tr>
      <w:tr w:rsidR="00D60087" w:rsidRPr="000B1090" w:rsidTr="00D7007D">
        <w:trPr>
          <w:trHeight w:val="598"/>
        </w:trPr>
        <w:tc>
          <w:tcPr>
            <w:tcW w:w="591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57" w:type="dxa"/>
          </w:tcPr>
          <w:p w:rsidR="00D60087" w:rsidRPr="000B1090" w:rsidRDefault="00D60087" w:rsidP="00C3701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Конкурс знатоков русского языка «Лучший  грамотей»</w:t>
            </w:r>
          </w:p>
        </w:tc>
        <w:tc>
          <w:tcPr>
            <w:tcW w:w="1098" w:type="dxa"/>
          </w:tcPr>
          <w:p w:rsidR="00D60087" w:rsidRPr="000B1090" w:rsidRDefault="00D60087" w:rsidP="00C3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1602" w:type="dxa"/>
          </w:tcPr>
          <w:p w:rsidR="00D60087" w:rsidRPr="000B1090" w:rsidRDefault="00D60087" w:rsidP="00BD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07.12.2022г.</w:t>
            </w:r>
          </w:p>
        </w:tc>
        <w:tc>
          <w:tcPr>
            <w:tcW w:w="2958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учителя русского  языка и литературы</w:t>
            </w:r>
          </w:p>
        </w:tc>
      </w:tr>
      <w:tr w:rsidR="00D60087" w:rsidRPr="000B1090" w:rsidTr="00D7007D">
        <w:trPr>
          <w:trHeight w:val="527"/>
        </w:trPr>
        <w:tc>
          <w:tcPr>
            <w:tcW w:w="591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57" w:type="dxa"/>
          </w:tcPr>
          <w:p w:rsidR="00D60087" w:rsidRPr="000B1090" w:rsidRDefault="00D60087" w:rsidP="0013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Внеклассное мероприятие «Литературный калейдоскоп»</w:t>
            </w:r>
          </w:p>
        </w:tc>
        <w:tc>
          <w:tcPr>
            <w:tcW w:w="1098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6А </w:t>
            </w:r>
          </w:p>
        </w:tc>
        <w:tc>
          <w:tcPr>
            <w:tcW w:w="1602" w:type="dxa"/>
          </w:tcPr>
          <w:p w:rsidR="00D60087" w:rsidRPr="000B1090" w:rsidRDefault="00D60087" w:rsidP="00BD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08.12.2022 г.</w:t>
            </w:r>
          </w:p>
        </w:tc>
        <w:tc>
          <w:tcPr>
            <w:tcW w:w="2958" w:type="dxa"/>
          </w:tcPr>
          <w:p w:rsidR="00D60087" w:rsidRPr="000B1090" w:rsidRDefault="00D60087" w:rsidP="00C370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учитель русского  языка и литературы</w:t>
            </w:r>
            <w:r w:rsidRPr="000B1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Шагиева Г. Ф</w:t>
            </w:r>
          </w:p>
        </w:tc>
      </w:tr>
      <w:tr w:rsidR="00D60087" w:rsidRPr="000B1090" w:rsidTr="00D7007D">
        <w:trPr>
          <w:trHeight w:val="598"/>
        </w:trPr>
        <w:tc>
          <w:tcPr>
            <w:tcW w:w="591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57" w:type="dxa"/>
          </w:tcPr>
          <w:p w:rsidR="00D60087" w:rsidRPr="000B1090" w:rsidRDefault="00D60087" w:rsidP="0013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Конкурс чтецов «Живое слово классика»</w:t>
            </w:r>
          </w:p>
        </w:tc>
        <w:tc>
          <w:tcPr>
            <w:tcW w:w="1098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6А, 7Б, 8А,10</w:t>
            </w:r>
          </w:p>
        </w:tc>
        <w:tc>
          <w:tcPr>
            <w:tcW w:w="1602" w:type="dxa"/>
          </w:tcPr>
          <w:p w:rsidR="00D60087" w:rsidRPr="000B1090" w:rsidRDefault="00D60087" w:rsidP="00BD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09.12.2022 г.</w:t>
            </w:r>
          </w:p>
        </w:tc>
        <w:tc>
          <w:tcPr>
            <w:tcW w:w="2958" w:type="dxa"/>
          </w:tcPr>
          <w:p w:rsidR="00D60087" w:rsidRPr="000B1090" w:rsidRDefault="00D60087" w:rsidP="00D70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учитель русского  языка и литературы Гришина Л.Н </w:t>
            </w:r>
          </w:p>
        </w:tc>
      </w:tr>
      <w:tr w:rsidR="00D60087" w:rsidRPr="000B1090" w:rsidTr="00D7007D">
        <w:trPr>
          <w:trHeight w:val="431"/>
        </w:trPr>
        <w:tc>
          <w:tcPr>
            <w:tcW w:w="591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57" w:type="dxa"/>
          </w:tcPr>
          <w:p w:rsidR="00D60087" w:rsidRPr="000B1090" w:rsidRDefault="00D60087" w:rsidP="00C3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09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Познавательная игра по русскому языку  «Лингвистический  ринг»</w:t>
            </w:r>
          </w:p>
        </w:tc>
        <w:tc>
          <w:tcPr>
            <w:tcW w:w="1098" w:type="dxa"/>
          </w:tcPr>
          <w:p w:rsidR="00D60087" w:rsidRPr="000B1090" w:rsidRDefault="00D60087" w:rsidP="00C3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9 Б  </w:t>
            </w:r>
          </w:p>
        </w:tc>
        <w:tc>
          <w:tcPr>
            <w:tcW w:w="1602" w:type="dxa"/>
          </w:tcPr>
          <w:p w:rsidR="00D60087" w:rsidRPr="000B1090" w:rsidRDefault="00D60087" w:rsidP="00BD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09.12.2022 г.</w:t>
            </w:r>
          </w:p>
        </w:tc>
        <w:tc>
          <w:tcPr>
            <w:tcW w:w="2958" w:type="dxa"/>
          </w:tcPr>
          <w:p w:rsidR="00D60087" w:rsidRPr="000B1090" w:rsidRDefault="00D60087" w:rsidP="005872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учитель русского  языка и литературы Шигабудинова Д. Ф</w:t>
            </w:r>
          </w:p>
        </w:tc>
      </w:tr>
      <w:tr w:rsidR="00D60087" w:rsidRPr="000B1090" w:rsidTr="00D7007D">
        <w:trPr>
          <w:trHeight w:val="598"/>
        </w:trPr>
        <w:tc>
          <w:tcPr>
            <w:tcW w:w="591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57" w:type="dxa"/>
          </w:tcPr>
          <w:p w:rsidR="00D60087" w:rsidRPr="000B1090" w:rsidRDefault="00D60087" w:rsidP="0013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 Библиотечные уроки.</w:t>
            </w:r>
          </w:p>
        </w:tc>
        <w:tc>
          <w:tcPr>
            <w:tcW w:w="1098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5-10</w:t>
            </w:r>
          </w:p>
        </w:tc>
        <w:tc>
          <w:tcPr>
            <w:tcW w:w="1602" w:type="dxa"/>
          </w:tcPr>
          <w:p w:rsidR="00D60087" w:rsidRPr="000B1090" w:rsidRDefault="00D60087" w:rsidP="00BD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</w:t>
            </w:r>
            <w:r w:rsidRPr="000B1090">
              <w:rPr>
                <w:rFonts w:ascii="Times New Roman" w:hAnsi="Times New Roman"/>
                <w:sz w:val="24"/>
                <w:szCs w:val="24"/>
              </w:rPr>
              <w:t xml:space="preserve">9.12.2022г. </w:t>
            </w:r>
          </w:p>
        </w:tc>
        <w:tc>
          <w:tcPr>
            <w:tcW w:w="2958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Библиотекарь школы</w:t>
            </w:r>
          </w:p>
        </w:tc>
      </w:tr>
      <w:tr w:rsidR="00D60087" w:rsidRPr="000B1090" w:rsidTr="00D7007D">
        <w:trPr>
          <w:trHeight w:val="347"/>
        </w:trPr>
        <w:tc>
          <w:tcPr>
            <w:tcW w:w="591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57" w:type="dxa"/>
          </w:tcPr>
          <w:p w:rsidR="00D60087" w:rsidRPr="000B1090" w:rsidRDefault="00D60087" w:rsidP="007C4F8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 Конкурс по русскому языку «Король письма»</w:t>
            </w:r>
          </w:p>
        </w:tc>
        <w:tc>
          <w:tcPr>
            <w:tcW w:w="1098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602" w:type="dxa"/>
          </w:tcPr>
          <w:p w:rsidR="00D60087" w:rsidRPr="000B1090" w:rsidRDefault="00D60087" w:rsidP="00BD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10.12.2022 г.</w:t>
            </w:r>
          </w:p>
        </w:tc>
        <w:tc>
          <w:tcPr>
            <w:tcW w:w="2958" w:type="dxa"/>
          </w:tcPr>
          <w:p w:rsidR="00D60087" w:rsidRPr="000B1090" w:rsidRDefault="00D60087" w:rsidP="000E7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учитель русского  языка и литературы Гришина Л.Н</w:t>
            </w:r>
          </w:p>
        </w:tc>
      </w:tr>
      <w:tr w:rsidR="00D60087" w:rsidRPr="000B1090" w:rsidTr="00D7007D">
        <w:trPr>
          <w:trHeight w:val="598"/>
        </w:trPr>
        <w:tc>
          <w:tcPr>
            <w:tcW w:w="591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57" w:type="dxa"/>
          </w:tcPr>
          <w:p w:rsidR="00D60087" w:rsidRPr="000B1090" w:rsidRDefault="00D60087" w:rsidP="0013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 xml:space="preserve">Интеллектуальный марафон по русскому языку «Хочу знать русский язык!». </w:t>
            </w:r>
          </w:p>
          <w:p w:rsidR="00D60087" w:rsidRPr="000B1090" w:rsidRDefault="00D60087" w:rsidP="00135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Закрытие Недели русского языка и литературы</w:t>
            </w:r>
          </w:p>
        </w:tc>
        <w:tc>
          <w:tcPr>
            <w:tcW w:w="1098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5 -10</w:t>
            </w:r>
          </w:p>
        </w:tc>
        <w:tc>
          <w:tcPr>
            <w:tcW w:w="1602" w:type="dxa"/>
          </w:tcPr>
          <w:p w:rsidR="00D60087" w:rsidRPr="000B1090" w:rsidRDefault="00D60087" w:rsidP="00BD6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10.12.2022 г.</w:t>
            </w:r>
          </w:p>
        </w:tc>
        <w:tc>
          <w:tcPr>
            <w:tcW w:w="2958" w:type="dxa"/>
          </w:tcPr>
          <w:p w:rsidR="00D60087" w:rsidRPr="000B1090" w:rsidRDefault="00D60087" w:rsidP="00BD6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090">
              <w:rPr>
                <w:rFonts w:ascii="Times New Roman" w:hAnsi="Times New Roman"/>
                <w:sz w:val="24"/>
                <w:szCs w:val="24"/>
              </w:rPr>
              <w:t>учителя русского  языка и литературы</w:t>
            </w:r>
          </w:p>
        </w:tc>
      </w:tr>
    </w:tbl>
    <w:p w:rsidR="00D60087" w:rsidRPr="000B1090" w:rsidRDefault="00D60087" w:rsidP="0067741D">
      <w:pPr>
        <w:jc w:val="center"/>
        <w:rPr>
          <w:rFonts w:ascii="Times New Roman" w:hAnsi="Times New Roman"/>
          <w:sz w:val="24"/>
          <w:szCs w:val="24"/>
        </w:rPr>
      </w:pPr>
    </w:p>
    <w:p w:rsidR="00D60087" w:rsidRPr="000B1090" w:rsidRDefault="00D60087" w:rsidP="0021235A">
      <w:pPr>
        <w:jc w:val="both"/>
        <w:rPr>
          <w:rFonts w:ascii="Times New Roman" w:hAnsi="Times New Roman"/>
          <w:sz w:val="24"/>
          <w:szCs w:val="24"/>
        </w:rPr>
      </w:pPr>
      <w:r w:rsidRPr="000B1090">
        <w:rPr>
          <w:rFonts w:ascii="Times New Roman" w:hAnsi="Times New Roman"/>
          <w:sz w:val="24"/>
          <w:szCs w:val="24"/>
        </w:rPr>
        <w:t xml:space="preserve">          </w:t>
      </w:r>
    </w:p>
    <w:p w:rsidR="00D60087" w:rsidRPr="000B1090" w:rsidRDefault="00D60087" w:rsidP="0021235A">
      <w:pPr>
        <w:jc w:val="both"/>
        <w:rPr>
          <w:rFonts w:ascii="Times New Roman" w:hAnsi="Times New Roman"/>
          <w:sz w:val="24"/>
          <w:szCs w:val="24"/>
        </w:rPr>
      </w:pPr>
      <w:r w:rsidRPr="000B1090">
        <w:rPr>
          <w:rFonts w:ascii="Times New Roman" w:hAnsi="Times New Roman"/>
          <w:sz w:val="24"/>
          <w:szCs w:val="24"/>
        </w:rPr>
        <w:t xml:space="preserve">                                 Руководитель ШМО учителей русского языка и литературы: Гришина Л..Н.</w:t>
      </w:r>
    </w:p>
    <w:sectPr w:rsidR="00D60087" w:rsidRPr="000B1090" w:rsidSect="000302CF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41D"/>
    <w:rsid w:val="0000035F"/>
    <w:rsid w:val="000166B0"/>
    <w:rsid w:val="00025D13"/>
    <w:rsid w:val="000302CF"/>
    <w:rsid w:val="00046771"/>
    <w:rsid w:val="00046864"/>
    <w:rsid w:val="00094F66"/>
    <w:rsid w:val="00096DE6"/>
    <w:rsid w:val="000B1090"/>
    <w:rsid w:val="000C62EE"/>
    <w:rsid w:val="000D38E2"/>
    <w:rsid w:val="000E7C0F"/>
    <w:rsid w:val="000F7052"/>
    <w:rsid w:val="00117EE2"/>
    <w:rsid w:val="001352C3"/>
    <w:rsid w:val="0013608C"/>
    <w:rsid w:val="00167B4B"/>
    <w:rsid w:val="00174DE5"/>
    <w:rsid w:val="001750CB"/>
    <w:rsid w:val="001A2863"/>
    <w:rsid w:val="001A3CC3"/>
    <w:rsid w:val="001A4DE9"/>
    <w:rsid w:val="001D1B0C"/>
    <w:rsid w:val="001E147E"/>
    <w:rsid w:val="0020491D"/>
    <w:rsid w:val="0021235A"/>
    <w:rsid w:val="00213B02"/>
    <w:rsid w:val="002217DF"/>
    <w:rsid w:val="002B45FC"/>
    <w:rsid w:val="002C2B02"/>
    <w:rsid w:val="003044EF"/>
    <w:rsid w:val="00320CBE"/>
    <w:rsid w:val="00323C33"/>
    <w:rsid w:val="00324440"/>
    <w:rsid w:val="00351FE0"/>
    <w:rsid w:val="00353088"/>
    <w:rsid w:val="00371122"/>
    <w:rsid w:val="003828D0"/>
    <w:rsid w:val="00390845"/>
    <w:rsid w:val="00412619"/>
    <w:rsid w:val="00413969"/>
    <w:rsid w:val="00416A38"/>
    <w:rsid w:val="0042041E"/>
    <w:rsid w:val="00456DFA"/>
    <w:rsid w:val="00457C7C"/>
    <w:rsid w:val="00467F63"/>
    <w:rsid w:val="00470EBC"/>
    <w:rsid w:val="00486756"/>
    <w:rsid w:val="004D7820"/>
    <w:rsid w:val="00502C2D"/>
    <w:rsid w:val="00561540"/>
    <w:rsid w:val="00565116"/>
    <w:rsid w:val="005872F4"/>
    <w:rsid w:val="005A2EDE"/>
    <w:rsid w:val="005D1E26"/>
    <w:rsid w:val="005D7D56"/>
    <w:rsid w:val="005E28E6"/>
    <w:rsid w:val="0061329D"/>
    <w:rsid w:val="00614358"/>
    <w:rsid w:val="00630620"/>
    <w:rsid w:val="00646ADE"/>
    <w:rsid w:val="00654383"/>
    <w:rsid w:val="0066419A"/>
    <w:rsid w:val="00666311"/>
    <w:rsid w:val="006761E2"/>
    <w:rsid w:val="0067741D"/>
    <w:rsid w:val="006824AB"/>
    <w:rsid w:val="00684EAE"/>
    <w:rsid w:val="00691A08"/>
    <w:rsid w:val="006B3E84"/>
    <w:rsid w:val="006D06B8"/>
    <w:rsid w:val="006D0D65"/>
    <w:rsid w:val="006E47E2"/>
    <w:rsid w:val="00714FDF"/>
    <w:rsid w:val="00724CAA"/>
    <w:rsid w:val="007741D0"/>
    <w:rsid w:val="00797AF6"/>
    <w:rsid w:val="007B4DC3"/>
    <w:rsid w:val="007B5493"/>
    <w:rsid w:val="007C4F89"/>
    <w:rsid w:val="007E36A0"/>
    <w:rsid w:val="008004A1"/>
    <w:rsid w:val="00801189"/>
    <w:rsid w:val="008133CF"/>
    <w:rsid w:val="00890F3E"/>
    <w:rsid w:val="00891131"/>
    <w:rsid w:val="008930F6"/>
    <w:rsid w:val="008A5F4D"/>
    <w:rsid w:val="008B0395"/>
    <w:rsid w:val="008B2325"/>
    <w:rsid w:val="008B2518"/>
    <w:rsid w:val="008B3D4A"/>
    <w:rsid w:val="008C5DA7"/>
    <w:rsid w:val="008D2942"/>
    <w:rsid w:val="0094764F"/>
    <w:rsid w:val="00953D42"/>
    <w:rsid w:val="00960E9A"/>
    <w:rsid w:val="00972D2C"/>
    <w:rsid w:val="00983334"/>
    <w:rsid w:val="009A516E"/>
    <w:rsid w:val="009B0510"/>
    <w:rsid w:val="009D12DB"/>
    <w:rsid w:val="00A06A47"/>
    <w:rsid w:val="00A27361"/>
    <w:rsid w:val="00A467B6"/>
    <w:rsid w:val="00A52F23"/>
    <w:rsid w:val="00A54E2A"/>
    <w:rsid w:val="00A73FD3"/>
    <w:rsid w:val="00A76950"/>
    <w:rsid w:val="00A876D4"/>
    <w:rsid w:val="00AB4239"/>
    <w:rsid w:val="00AB4883"/>
    <w:rsid w:val="00AB7562"/>
    <w:rsid w:val="00AC12E9"/>
    <w:rsid w:val="00AC4AA9"/>
    <w:rsid w:val="00AD041E"/>
    <w:rsid w:val="00AE4959"/>
    <w:rsid w:val="00B04CFC"/>
    <w:rsid w:val="00B171EF"/>
    <w:rsid w:val="00B57F2E"/>
    <w:rsid w:val="00B85DF4"/>
    <w:rsid w:val="00BA287A"/>
    <w:rsid w:val="00BA6D4D"/>
    <w:rsid w:val="00BC3683"/>
    <w:rsid w:val="00BD6BFD"/>
    <w:rsid w:val="00BF42DC"/>
    <w:rsid w:val="00C02B15"/>
    <w:rsid w:val="00C203C7"/>
    <w:rsid w:val="00C223B9"/>
    <w:rsid w:val="00C37013"/>
    <w:rsid w:val="00C44796"/>
    <w:rsid w:val="00C84F8C"/>
    <w:rsid w:val="00C924C9"/>
    <w:rsid w:val="00CA1A39"/>
    <w:rsid w:val="00CA1C30"/>
    <w:rsid w:val="00CB3696"/>
    <w:rsid w:val="00CB3C4A"/>
    <w:rsid w:val="00CC032E"/>
    <w:rsid w:val="00CC517A"/>
    <w:rsid w:val="00CD2A90"/>
    <w:rsid w:val="00CE04AD"/>
    <w:rsid w:val="00CE06F5"/>
    <w:rsid w:val="00D008C4"/>
    <w:rsid w:val="00D0190D"/>
    <w:rsid w:val="00D035E8"/>
    <w:rsid w:val="00D04B56"/>
    <w:rsid w:val="00D162C0"/>
    <w:rsid w:val="00D27636"/>
    <w:rsid w:val="00D323AA"/>
    <w:rsid w:val="00D379FB"/>
    <w:rsid w:val="00D512CC"/>
    <w:rsid w:val="00D60087"/>
    <w:rsid w:val="00D7007D"/>
    <w:rsid w:val="00D708DA"/>
    <w:rsid w:val="00D72C12"/>
    <w:rsid w:val="00D819A4"/>
    <w:rsid w:val="00D82A1D"/>
    <w:rsid w:val="00D87867"/>
    <w:rsid w:val="00DD4DC3"/>
    <w:rsid w:val="00DE4A8D"/>
    <w:rsid w:val="00DE73A0"/>
    <w:rsid w:val="00E24241"/>
    <w:rsid w:val="00E453AC"/>
    <w:rsid w:val="00E6300F"/>
    <w:rsid w:val="00E7235B"/>
    <w:rsid w:val="00E84630"/>
    <w:rsid w:val="00EA67D9"/>
    <w:rsid w:val="00F04013"/>
    <w:rsid w:val="00F24210"/>
    <w:rsid w:val="00F653FB"/>
    <w:rsid w:val="00F8537F"/>
    <w:rsid w:val="00F86335"/>
    <w:rsid w:val="00F941E5"/>
    <w:rsid w:val="00FA6F2E"/>
    <w:rsid w:val="00FE2469"/>
    <w:rsid w:val="00FE5974"/>
    <w:rsid w:val="00FE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2C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774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540</TotalTime>
  <Pages>2</Pages>
  <Words>431</Words>
  <Characters>2458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schule</dc:creator>
  <cp:keywords/>
  <dc:description/>
  <cp:lastModifiedBy>UserXP</cp:lastModifiedBy>
  <cp:revision>139</cp:revision>
  <cp:lastPrinted>2021-04-11T07:14:00Z</cp:lastPrinted>
  <dcterms:created xsi:type="dcterms:W3CDTF">2019-02-10T18:55:00Z</dcterms:created>
  <dcterms:modified xsi:type="dcterms:W3CDTF">2022-12-04T07:23:00Z</dcterms:modified>
</cp:coreProperties>
</file>